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0796345" w14:textId="3A0E5522" w:rsidR="005565D9" w:rsidRDefault="00903EA9">
      <w:r>
        <w:rPr>
          <w:noProof/>
        </w:rPr>
        <mc:AlternateContent>
          <mc:Choice Requires="wps">
            <w:drawing>
              <wp:anchor distT="0" distB="0" distL="114300" distR="114300" simplePos="0" relativeHeight="251689099" behindDoc="0" locked="0" layoutInCell="1" allowOverlap="1" wp14:anchorId="4CA0FC1B" wp14:editId="5B4AB9B1">
                <wp:simplePos x="0" y="0"/>
                <wp:positionH relativeFrom="page">
                  <wp:posOffset>3822700</wp:posOffset>
                </wp:positionH>
                <wp:positionV relativeFrom="page">
                  <wp:posOffset>2174028</wp:posOffset>
                </wp:positionV>
                <wp:extent cx="3035935" cy="990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B49797" w14:textId="500872B2" w:rsidR="001910C4" w:rsidRPr="00903EA9" w:rsidRDefault="001910C4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03EA9">
                              <w:rPr>
                                <w:rFonts w:asciiTheme="majorHAnsi" w:hAnsiTheme="majorHAnsi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LOGGING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0FC1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13" o:spid="_x0000_s1026" type="#_x0000_t202" style="position:absolute;margin-left:301pt;margin-top:171.2pt;width:239.05pt;height:78pt;z-index:251689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" mv:complextextbox="1" filled="f" stroked="f">
                <v:textbox>
                  <w:txbxContent>
                    <w:p w14:paraId="58B49797" w14:textId="500872B2" w:rsidR="001910C4" w:rsidRPr="00903EA9" w:rsidRDefault="001910C4">
                      <w:pPr>
                        <w:rPr>
                          <w:rFonts w:asciiTheme="majorHAnsi" w:hAnsiTheme="majorHAnsi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03EA9">
                        <w:rPr>
                          <w:rFonts w:asciiTheme="majorHAnsi" w:hAnsiTheme="majorHAnsi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LOGGING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7BF4">
        <w:rPr>
          <w:noProof/>
        </w:rPr>
        <mc:AlternateContent>
          <mc:Choice Requires="wps">
            <w:drawing>
              <wp:anchor distT="0" distB="0" distL="114300" distR="114300" simplePos="0" relativeHeight="251665547" behindDoc="0" locked="0" layoutInCell="1" allowOverlap="1" wp14:anchorId="7296B182" wp14:editId="1920EC20">
                <wp:simplePos x="0" y="0"/>
                <wp:positionH relativeFrom="page">
                  <wp:posOffset>365760</wp:posOffset>
                </wp:positionH>
                <wp:positionV relativeFrom="page">
                  <wp:posOffset>8082915</wp:posOffset>
                </wp:positionV>
                <wp:extent cx="4476750" cy="844550"/>
                <wp:effectExtent l="0" t="0" r="0" b="0"/>
                <wp:wrapThrough wrapText="bothSides">
                  <wp:wrapPolygon edited="0">
                    <wp:start x="123" y="0"/>
                    <wp:lineTo x="123" y="20788"/>
                    <wp:lineTo x="21324" y="20788"/>
                    <wp:lineTo x="21324" y="0"/>
                    <wp:lineTo x="123" y="0"/>
                  </wp:wrapPolygon>
                </wp:wrapThrough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020C0" w14:textId="151CF89C" w:rsidR="001910C4" w:rsidRPr="00012D9C" w:rsidRDefault="001910C4" w:rsidP="00012D9C">
                            <w:pPr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Approximately 320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 xml:space="preserve"> acres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(4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>%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of treated acres) is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 xml:space="preserve"> planned for steep slope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ground based equipment logging.</w:t>
                            </w:r>
                          </w:p>
                          <w:p w14:paraId="63F3FE05" w14:textId="49F01F67" w:rsidR="001910C4" w:rsidRPr="005158ED" w:rsidRDefault="001910C4" w:rsidP="00C249B9">
                            <w:pPr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264F337" w14:textId="77777777" w:rsidR="001910C4" w:rsidRDefault="001910C4" w:rsidP="005565D9"/>
                          <w:p w14:paraId="15D33FF4" w14:textId="77777777" w:rsidR="001910C4" w:rsidRDefault="00191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5" o:spid="_x0000_s1026" type="#_x0000_t202" style="position:absolute;margin-left:28.8pt;margin-top:636.45pt;width:352.5pt;height:66.5pt;z-index:251665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nTGNECAAAa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" mv:complextextbox="1" filled="f" stroked="f">
                <v:textbox>
                  <w:txbxContent>
                    <w:p w14:paraId="7AE020C0" w14:textId="151CF89C" w:rsidR="001910C4" w:rsidRPr="00012D9C" w:rsidRDefault="001910C4" w:rsidP="00012D9C">
                      <w:pPr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Approximately 320</w:t>
                      </w:r>
                      <w:r w:rsidRPr="00012D9C">
                        <w:rPr>
                          <w:sz w:val="22"/>
                          <w:szCs w:val="22"/>
                        </w:rPr>
                        <w:t xml:space="preserve"> acres </w:t>
                      </w:r>
                      <w:r>
                        <w:rPr>
                          <w:sz w:val="22"/>
                          <w:szCs w:val="22"/>
                        </w:rPr>
                        <w:t>(4</w:t>
                      </w:r>
                      <w:r w:rsidRPr="00012D9C">
                        <w:rPr>
                          <w:sz w:val="22"/>
                          <w:szCs w:val="22"/>
                        </w:rPr>
                        <w:t>%</w:t>
                      </w:r>
                      <w:r>
                        <w:rPr>
                          <w:sz w:val="22"/>
                          <w:szCs w:val="22"/>
                        </w:rPr>
                        <w:t xml:space="preserve"> of treated acres) is</w:t>
                      </w:r>
                      <w:r w:rsidRPr="00012D9C">
                        <w:rPr>
                          <w:sz w:val="22"/>
                          <w:szCs w:val="22"/>
                        </w:rPr>
                        <w:t xml:space="preserve"> planned for steep slope</w:t>
                      </w:r>
                      <w:r>
                        <w:rPr>
                          <w:sz w:val="22"/>
                          <w:szCs w:val="22"/>
                        </w:rPr>
                        <w:t xml:space="preserve"> ground based equipment logging.</w:t>
                      </w:r>
                    </w:p>
                    <w:p w14:paraId="63F3FE05" w14:textId="49F01F67" w:rsidR="001910C4" w:rsidRPr="005158ED" w:rsidRDefault="001910C4" w:rsidP="00C249B9">
                      <w:pPr>
                        <w:ind w:left="180" w:hanging="180"/>
                        <w:rPr>
                          <w:sz w:val="22"/>
                          <w:szCs w:val="22"/>
                        </w:rPr>
                      </w:pPr>
                    </w:p>
                    <w:p w14:paraId="2264F337" w14:textId="77777777" w:rsidR="001910C4" w:rsidRDefault="001910C4" w:rsidP="005565D9"/>
                    <w:p w14:paraId="15D33FF4" w14:textId="77777777" w:rsidR="001910C4" w:rsidRDefault="001910C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67BF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7DC5ACB4" wp14:editId="17A47BCD">
                <wp:simplePos x="0" y="0"/>
                <wp:positionH relativeFrom="page">
                  <wp:posOffset>365760</wp:posOffset>
                </wp:positionH>
                <wp:positionV relativeFrom="page">
                  <wp:posOffset>7740650</wp:posOffset>
                </wp:positionV>
                <wp:extent cx="4381500" cy="317500"/>
                <wp:effectExtent l="0" t="0" r="12700" b="12700"/>
                <wp:wrapTight wrapText="bothSides">
                  <wp:wrapPolygon edited="0">
                    <wp:start x="0" y="0"/>
                    <wp:lineTo x="0" y="20736"/>
                    <wp:lineTo x="21537" y="20736"/>
                    <wp:lineTo x="21537" y="0"/>
                    <wp:lineTo x="0" y="0"/>
                  </wp:wrapPolygon>
                </wp:wrapTight>
                <wp:docPr id="1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A5202A" w14:textId="77777777" w:rsidR="001910C4" w:rsidRDefault="001910C4" w:rsidP="005565D9">
                            <w:pPr>
                              <w:pStyle w:val="Heading4"/>
                              <w:jc w:val="center"/>
                            </w:pPr>
                            <w:r>
                              <w:t>FWPP Project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8.8pt;margin-top:609.5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" o:allowincell="f" fillcolor="#4f81bd [3204]" stroked="f" strokecolor="#4a7ebb" strokeweight="1.5pt">
                <v:shadow opacity="22938f" mv:blur="38100f" offset="0,2pt"/>
                <v:textbox inset=",0,,0">
                  <w:txbxContent>
                    <w:p w14:paraId="6EA5202A" w14:textId="77777777" w:rsidR="001910C4" w:rsidRDefault="001910C4" w:rsidP="005565D9">
                      <w:pPr>
                        <w:pStyle w:val="Heading4"/>
                        <w:jc w:val="center"/>
                      </w:pPr>
                      <w:r>
                        <w:t>FWPP Project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767BF4">
        <w:rPr>
          <w:noProof/>
        </w:rPr>
        <mc:AlternateContent>
          <mc:Choice Requires="wps">
            <w:drawing>
              <wp:anchor distT="0" distB="0" distL="114300" distR="114300" simplePos="0" relativeHeight="251699339" behindDoc="0" locked="0" layoutInCell="1" allowOverlap="1" wp14:anchorId="0CB3282E" wp14:editId="0C9B1CC2">
                <wp:simplePos x="0" y="0"/>
                <wp:positionH relativeFrom="page">
                  <wp:posOffset>1104900</wp:posOffset>
                </wp:positionH>
                <wp:positionV relativeFrom="page">
                  <wp:posOffset>9362440</wp:posOffset>
                </wp:positionV>
                <wp:extent cx="3178810" cy="327025"/>
                <wp:effectExtent l="0" t="0" r="0" b="3175"/>
                <wp:wrapThrough wrapText="bothSides">
                  <wp:wrapPolygon edited="0">
                    <wp:start x="173" y="0"/>
                    <wp:lineTo x="173" y="20132"/>
                    <wp:lineTo x="21229" y="20132"/>
                    <wp:lineTo x="21229" y="0"/>
                    <wp:lineTo x="173" y="0"/>
                  </wp:wrapPolygon>
                </wp:wrapThrough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02CD4" w14:textId="52D8D503" w:rsidR="00767BF4" w:rsidRPr="00335269" w:rsidRDefault="00767BF4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335269">
                              <w:rPr>
                                <w:i/>
                                <w:sz w:val="22"/>
                                <w:szCs w:val="22"/>
                              </w:rPr>
                              <w:t>This institution is an equal opportunity provider.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6" o:spid="_x0000_s1028" type="#_x0000_t202" style="position:absolute;margin-left:87pt;margin-top:737.2pt;width:250.3pt;height:25.75pt;z-index:2516993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W3L9UCAAAfBgAADgAAAGRycy9lMm9Eb2MueG1srFRNb9swDL0P2H8QdE9tp0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" mv:complextextbox="1" filled="f" stroked="f">
                <v:textbox>
                  <w:txbxContent>
                    <w:p w14:paraId="4B802CD4" w14:textId="52D8D503" w:rsidR="00767BF4" w:rsidRPr="00335269" w:rsidRDefault="00767BF4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335269">
                        <w:rPr>
                          <w:i/>
                          <w:sz w:val="22"/>
                          <w:szCs w:val="22"/>
                        </w:rPr>
                        <w:t>This institution is an equal opportunity provider.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7BF4">
        <w:rPr>
          <w:noProof/>
        </w:rPr>
        <w:drawing>
          <wp:anchor distT="0" distB="0" distL="114300" distR="114300" simplePos="0" relativeHeight="251697291" behindDoc="0" locked="0" layoutInCell="1" allowOverlap="1" wp14:anchorId="1944835B" wp14:editId="114735F5">
            <wp:simplePos x="0" y="0"/>
            <wp:positionH relativeFrom="page">
              <wp:posOffset>2465070</wp:posOffset>
            </wp:positionH>
            <wp:positionV relativeFrom="page">
              <wp:posOffset>8710930</wp:posOffset>
            </wp:positionV>
            <wp:extent cx="2377440" cy="614680"/>
            <wp:effectExtent l="0" t="0" r="1016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LN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6146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BF4">
        <w:rPr>
          <w:noProof/>
        </w:rPr>
        <w:drawing>
          <wp:anchor distT="0" distB="0" distL="114300" distR="114300" simplePos="0" relativeHeight="251698315" behindDoc="0" locked="0" layoutInCell="1" allowOverlap="1" wp14:anchorId="558725AB" wp14:editId="2AE11CF7">
            <wp:simplePos x="0" y="0"/>
            <wp:positionH relativeFrom="page">
              <wp:posOffset>548640</wp:posOffset>
            </wp:positionH>
            <wp:positionV relativeFrom="page">
              <wp:posOffset>8712835</wp:posOffset>
            </wp:positionV>
            <wp:extent cx="1590040" cy="649605"/>
            <wp:effectExtent l="0" t="0" r="10160" b="1079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FP.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6496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0C4">
        <w:rPr>
          <w:noProof/>
        </w:rPr>
        <mc:AlternateContent>
          <mc:Choice Requires="wps">
            <w:drawing>
              <wp:anchor distT="0" distB="0" distL="114300" distR="114300" simplePos="0" relativeHeight="251667595" behindDoc="0" locked="0" layoutInCell="1" allowOverlap="1" wp14:anchorId="0C7E02B3" wp14:editId="41AFD33A">
                <wp:simplePos x="0" y="0"/>
                <wp:positionH relativeFrom="page">
                  <wp:posOffset>378460</wp:posOffset>
                </wp:positionH>
                <wp:positionV relativeFrom="page">
                  <wp:posOffset>4239260</wp:posOffset>
                </wp:positionV>
                <wp:extent cx="4603750" cy="3660140"/>
                <wp:effectExtent l="0" t="0" r="0" b="0"/>
                <wp:wrapThrough wrapText="bothSides">
                  <wp:wrapPolygon edited="0">
                    <wp:start x="119" y="0"/>
                    <wp:lineTo x="119" y="21435"/>
                    <wp:lineTo x="21332" y="21435"/>
                    <wp:lineTo x="21332" y="0"/>
                    <wp:lineTo x="119" y="0"/>
                  </wp:wrapPolygon>
                </wp:wrapThrough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366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1EFD" w14:textId="77777777" w:rsidR="001910C4" w:rsidRPr="00655C5E" w:rsidRDefault="001910C4" w:rsidP="005565D9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655C5E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pacing w:val="20"/>
                                <w:sz w:val="32"/>
                                <w:szCs w:val="32"/>
                              </w:rPr>
                              <w:t>Capabilities</w:t>
                            </w:r>
                            <w:r w:rsidRPr="00655C5E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7E6C6D2" w14:textId="77777777" w:rsidR="001910C4" w:rsidRPr="001E5B01" w:rsidRDefault="001910C4" w:rsidP="001E5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0"/>
                                <w:tab w:val="left" w:pos="360"/>
                                <w:tab w:val="left" w:pos="630"/>
                              </w:tabs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1E5B01">
                              <w:rPr>
                                <w:sz w:val="22"/>
                                <w:szCs w:val="22"/>
                              </w:rPr>
                              <w:t>Recent technological advances allow this equipment to operate on steep slopes up to 65% grade.  By comparison, normal ground based harvesting equipment is limited to slopes of 40% or less.</w:t>
                            </w:r>
                          </w:p>
                          <w:p w14:paraId="0B6612CD" w14:textId="0A5A6871" w:rsidR="001910C4" w:rsidRPr="00012D9C" w:rsidRDefault="001910C4" w:rsidP="00012D9C">
                            <w:pPr>
                              <w:tabs>
                                <w:tab w:val="left" w:pos="90"/>
                                <w:tab w:val="left" w:pos="360"/>
                                <w:tab w:val="left" w:pos="630"/>
                              </w:tabs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012D9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ab/>
                              <w:t>To minimize impacts to 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 soil, limbs and tops 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>may be left in the paths used by the equipment.</w:t>
                            </w:r>
                          </w:p>
                          <w:p w14:paraId="5FDF7128" w14:textId="6A31834A" w:rsidR="001910C4" w:rsidRDefault="001910C4" w:rsidP="00012D9C">
                            <w:pPr>
                              <w:tabs>
                                <w:tab w:val="left" w:pos="90"/>
                                <w:tab w:val="left" w:pos="360"/>
                                <w:tab w:val="left" w:pos="630"/>
                              </w:tabs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Whole trees, including the limbs and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 xml:space="preserve"> tops,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may be loaded onto the forwarder and moved to a landing for further processing and disposal.</w:t>
                            </w:r>
                          </w:p>
                          <w:p w14:paraId="628F723D" w14:textId="77777777" w:rsidR="001910C4" w:rsidRDefault="001910C4" w:rsidP="001910C4">
                            <w:pPr>
                              <w:tabs>
                                <w:tab w:val="left" w:pos="90"/>
                                <w:tab w:val="left" w:pos="360"/>
                                <w:tab w:val="left" w:pos="63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3BE7D85" w14:textId="1A04FE06" w:rsidR="001910C4" w:rsidRPr="00655C5E" w:rsidRDefault="001910C4" w:rsidP="00012D9C">
                            <w:pPr>
                              <w:tabs>
                                <w:tab w:val="left" w:pos="90"/>
                                <w:tab w:val="left" w:pos="360"/>
                                <w:tab w:val="left" w:pos="630"/>
                              </w:tabs>
                              <w:ind w:left="180" w:hanging="180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655C5E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pacing w:val="20"/>
                                <w:sz w:val="32"/>
                                <w:szCs w:val="32"/>
                              </w:rPr>
                              <w:t>Limitations</w:t>
                            </w:r>
                          </w:p>
                          <w:p w14:paraId="07D69AF3" w14:textId="350A25BE" w:rsidR="001910C4" w:rsidRPr="00012D9C" w:rsidRDefault="001910C4" w:rsidP="00012D9C">
                            <w:pPr>
                              <w:tabs>
                                <w:tab w:val="left" w:pos="270"/>
                                <w:tab w:val="left" w:pos="360"/>
                              </w:tabs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012D9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ab/>
                              <w:t>Extremely rocky terrain, especial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ly on steep slopes, can limit use and/or operability.</w:t>
                            </w:r>
                          </w:p>
                          <w:p w14:paraId="4207A1BA" w14:textId="2B583115" w:rsidR="001910C4" w:rsidRDefault="001910C4" w:rsidP="001E5B01">
                            <w:pPr>
                              <w:tabs>
                                <w:tab w:val="left" w:pos="270"/>
                                <w:tab w:val="left" w:pos="360"/>
                              </w:tabs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012D9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Requires a road system (temporary roads most common).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41E6C7F" w14:textId="77777777" w:rsidR="001910C4" w:rsidRPr="00012D9C" w:rsidRDefault="001910C4" w:rsidP="001910C4">
                            <w:pPr>
                              <w:tabs>
                                <w:tab w:val="left" w:pos="270"/>
                                <w:tab w:val="left" w:pos="36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9B1E53" w14:textId="3B446FAF" w:rsidR="001910C4" w:rsidRPr="00655C5E" w:rsidRDefault="001910C4" w:rsidP="00C249B9">
                            <w:pPr>
                              <w:tabs>
                                <w:tab w:val="left" w:pos="270"/>
                                <w:tab w:val="left" w:pos="360"/>
                              </w:tabs>
                              <w:ind w:left="180" w:hanging="180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pacing w:val="60"/>
                                <w:sz w:val="32"/>
                                <w:szCs w:val="32"/>
                              </w:rPr>
                            </w:pPr>
                            <w:r w:rsidRPr="00655C5E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pacing w:val="20"/>
                                <w:sz w:val="32"/>
                                <w:szCs w:val="32"/>
                              </w:rPr>
                              <w:t>Advantages</w:t>
                            </w:r>
                          </w:p>
                          <w:p w14:paraId="338048D0" w14:textId="77777777" w:rsidR="001910C4" w:rsidRPr="00012D9C" w:rsidRDefault="001910C4" w:rsidP="00012D9C">
                            <w:pPr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012D9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ab/>
                              <w:t>Steep slope equipment may be used in areas that would otherwise have to be cable or helicopter logged.</w:t>
                            </w:r>
                          </w:p>
                          <w:p w14:paraId="5B761E1D" w14:textId="00F224BC" w:rsidR="001910C4" w:rsidRPr="00012D9C" w:rsidRDefault="001910C4" w:rsidP="00012D9C">
                            <w:pPr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012D9C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ab/>
                              <w:t>Workers are protected within a reinforced cab allowing for the retention of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most</w:t>
                            </w:r>
                            <w:r w:rsidRPr="00012D9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standing dead trees (valuable to wildlife).</w:t>
                            </w:r>
                          </w:p>
                          <w:p w14:paraId="448226F9" w14:textId="6994F13E" w:rsidR="001910C4" w:rsidRPr="0042620F" w:rsidRDefault="001910C4" w:rsidP="00C249B9">
                            <w:pPr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01E0076" w14:textId="77777777" w:rsidR="001910C4" w:rsidRDefault="00191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29" type="#_x0000_t202" style="position:absolute;margin-left:29.8pt;margin-top:333.8pt;width:362.5pt;height:288.2pt;z-index:25166759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" mv:complextextbox="1" filled="f" stroked="f">
                <v:textbox>
                  <w:txbxContent>
                    <w:p w14:paraId="46921EFD" w14:textId="77777777" w:rsidR="001910C4" w:rsidRPr="00655C5E" w:rsidRDefault="001910C4" w:rsidP="005565D9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655C5E">
                        <w:rPr>
                          <w:rFonts w:asciiTheme="majorHAnsi" w:hAnsiTheme="majorHAnsi"/>
                          <w:b/>
                          <w:color w:val="548DD4" w:themeColor="text2" w:themeTint="99"/>
                          <w:spacing w:val="20"/>
                          <w:sz w:val="32"/>
                          <w:szCs w:val="32"/>
                        </w:rPr>
                        <w:t>Capabilities</w:t>
                      </w:r>
                      <w:r w:rsidRPr="00655C5E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7E6C6D2" w14:textId="77777777" w:rsidR="001910C4" w:rsidRPr="001E5B01" w:rsidRDefault="001910C4" w:rsidP="001E5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0"/>
                          <w:tab w:val="left" w:pos="360"/>
                          <w:tab w:val="left" w:pos="630"/>
                        </w:tabs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1E5B01">
                        <w:rPr>
                          <w:sz w:val="22"/>
                          <w:szCs w:val="22"/>
                        </w:rPr>
                        <w:t>Recent technological advances allow this equipment to operate on steep slopes up to 65% grade.  By comparison, normal ground based harvesting equipment is limited to slopes of 40% or less.</w:t>
                      </w:r>
                    </w:p>
                    <w:p w14:paraId="0B6612CD" w14:textId="0A5A6871" w:rsidR="001910C4" w:rsidRPr="00012D9C" w:rsidRDefault="001910C4" w:rsidP="00012D9C">
                      <w:pPr>
                        <w:tabs>
                          <w:tab w:val="left" w:pos="90"/>
                          <w:tab w:val="left" w:pos="360"/>
                          <w:tab w:val="left" w:pos="630"/>
                        </w:tabs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012D9C">
                        <w:rPr>
                          <w:sz w:val="22"/>
                          <w:szCs w:val="22"/>
                        </w:rPr>
                        <w:t>•</w:t>
                      </w:r>
                      <w:r w:rsidRPr="00012D9C">
                        <w:rPr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012D9C">
                        <w:rPr>
                          <w:sz w:val="22"/>
                          <w:szCs w:val="22"/>
                        </w:rPr>
                        <w:t>To</w:t>
                      </w:r>
                      <w:proofErr w:type="gramEnd"/>
                      <w:r w:rsidRPr="00012D9C">
                        <w:rPr>
                          <w:sz w:val="22"/>
                          <w:szCs w:val="22"/>
                        </w:rPr>
                        <w:t xml:space="preserve"> minimize impacts to th</w:t>
                      </w:r>
                      <w:r>
                        <w:rPr>
                          <w:sz w:val="22"/>
                          <w:szCs w:val="22"/>
                        </w:rPr>
                        <w:t xml:space="preserve">e soil, limbs and tops </w:t>
                      </w:r>
                      <w:r w:rsidRPr="00012D9C">
                        <w:rPr>
                          <w:sz w:val="22"/>
                          <w:szCs w:val="22"/>
                        </w:rPr>
                        <w:t>may be left in the paths used by the equipment.</w:t>
                      </w:r>
                    </w:p>
                    <w:p w14:paraId="5FDF7128" w14:textId="6A31834A" w:rsidR="001910C4" w:rsidRDefault="001910C4" w:rsidP="00012D9C">
                      <w:pPr>
                        <w:tabs>
                          <w:tab w:val="left" w:pos="90"/>
                          <w:tab w:val="left" w:pos="360"/>
                          <w:tab w:val="left" w:pos="630"/>
                        </w:tabs>
                        <w:ind w:left="180" w:hanging="1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Whole trees, including the limbs and</w:t>
                      </w:r>
                      <w:r w:rsidRPr="00012D9C">
                        <w:rPr>
                          <w:sz w:val="22"/>
                          <w:szCs w:val="22"/>
                        </w:rPr>
                        <w:t xml:space="preserve"> tops, </w:t>
                      </w:r>
                      <w:r>
                        <w:rPr>
                          <w:sz w:val="22"/>
                          <w:szCs w:val="22"/>
                        </w:rPr>
                        <w:t>may be loaded onto the forwarder and moved to a landing for further processing and disposal.</w:t>
                      </w:r>
                    </w:p>
                    <w:p w14:paraId="628F723D" w14:textId="77777777" w:rsidR="001910C4" w:rsidRDefault="001910C4" w:rsidP="001910C4">
                      <w:pPr>
                        <w:tabs>
                          <w:tab w:val="left" w:pos="90"/>
                          <w:tab w:val="left" w:pos="360"/>
                          <w:tab w:val="left" w:pos="630"/>
                        </w:tabs>
                        <w:rPr>
                          <w:sz w:val="22"/>
                          <w:szCs w:val="22"/>
                        </w:rPr>
                      </w:pPr>
                    </w:p>
                    <w:p w14:paraId="43BE7D85" w14:textId="1A04FE06" w:rsidR="001910C4" w:rsidRPr="00655C5E" w:rsidRDefault="001910C4" w:rsidP="00012D9C">
                      <w:pPr>
                        <w:tabs>
                          <w:tab w:val="left" w:pos="90"/>
                          <w:tab w:val="left" w:pos="360"/>
                          <w:tab w:val="left" w:pos="630"/>
                        </w:tabs>
                        <w:ind w:left="180" w:hanging="180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655C5E">
                        <w:rPr>
                          <w:rFonts w:asciiTheme="majorHAnsi" w:hAnsiTheme="majorHAnsi"/>
                          <w:b/>
                          <w:color w:val="548DD4" w:themeColor="text2" w:themeTint="99"/>
                          <w:spacing w:val="20"/>
                          <w:sz w:val="32"/>
                          <w:szCs w:val="32"/>
                        </w:rPr>
                        <w:t>Limitations</w:t>
                      </w:r>
                    </w:p>
                    <w:p w14:paraId="07D69AF3" w14:textId="350A25BE" w:rsidR="001910C4" w:rsidRPr="00012D9C" w:rsidRDefault="001910C4" w:rsidP="00012D9C">
                      <w:pPr>
                        <w:tabs>
                          <w:tab w:val="left" w:pos="270"/>
                          <w:tab w:val="left" w:pos="360"/>
                        </w:tabs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012D9C">
                        <w:rPr>
                          <w:sz w:val="22"/>
                          <w:szCs w:val="22"/>
                        </w:rPr>
                        <w:t>•</w:t>
                      </w:r>
                      <w:r w:rsidRPr="00012D9C">
                        <w:rPr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012D9C">
                        <w:rPr>
                          <w:sz w:val="22"/>
                          <w:szCs w:val="22"/>
                        </w:rPr>
                        <w:t>Extremely</w:t>
                      </w:r>
                      <w:proofErr w:type="gramEnd"/>
                      <w:r w:rsidRPr="00012D9C">
                        <w:rPr>
                          <w:sz w:val="22"/>
                          <w:szCs w:val="22"/>
                        </w:rPr>
                        <w:t xml:space="preserve"> rocky terrain, especial</w:t>
                      </w:r>
                      <w:r>
                        <w:rPr>
                          <w:sz w:val="22"/>
                          <w:szCs w:val="22"/>
                        </w:rPr>
                        <w:t>ly on steep slopes, can limit use and/or operability.</w:t>
                      </w:r>
                    </w:p>
                    <w:p w14:paraId="4207A1BA" w14:textId="2B583115" w:rsidR="001910C4" w:rsidRDefault="001910C4" w:rsidP="001E5B01">
                      <w:pPr>
                        <w:tabs>
                          <w:tab w:val="left" w:pos="270"/>
                          <w:tab w:val="left" w:pos="360"/>
                        </w:tabs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012D9C">
                        <w:rPr>
                          <w:sz w:val="22"/>
                          <w:szCs w:val="22"/>
                        </w:rPr>
                        <w:t>•</w:t>
                      </w:r>
                      <w:r w:rsidRPr="00012D9C">
                        <w:rPr>
                          <w:sz w:val="22"/>
                          <w:szCs w:val="22"/>
                        </w:rPr>
                        <w:tab/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Requires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a road system (temporary roads most common).</w:t>
                      </w:r>
                      <w:r w:rsidRPr="00012D9C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341E6C7F" w14:textId="77777777" w:rsidR="001910C4" w:rsidRPr="00012D9C" w:rsidRDefault="001910C4" w:rsidP="001910C4">
                      <w:pPr>
                        <w:tabs>
                          <w:tab w:val="left" w:pos="270"/>
                          <w:tab w:val="left" w:pos="360"/>
                        </w:tabs>
                        <w:rPr>
                          <w:sz w:val="22"/>
                          <w:szCs w:val="22"/>
                        </w:rPr>
                      </w:pPr>
                    </w:p>
                    <w:p w14:paraId="3D9B1E53" w14:textId="3B446FAF" w:rsidR="001910C4" w:rsidRPr="00655C5E" w:rsidRDefault="001910C4" w:rsidP="00C249B9">
                      <w:pPr>
                        <w:tabs>
                          <w:tab w:val="left" w:pos="270"/>
                          <w:tab w:val="left" w:pos="360"/>
                        </w:tabs>
                        <w:ind w:left="180" w:hanging="180"/>
                        <w:rPr>
                          <w:rFonts w:asciiTheme="majorHAnsi" w:hAnsiTheme="majorHAnsi"/>
                          <w:b/>
                          <w:color w:val="548DD4" w:themeColor="text2" w:themeTint="99"/>
                          <w:spacing w:val="60"/>
                          <w:sz w:val="32"/>
                          <w:szCs w:val="32"/>
                        </w:rPr>
                      </w:pPr>
                      <w:r w:rsidRPr="00655C5E">
                        <w:rPr>
                          <w:rFonts w:asciiTheme="majorHAnsi" w:hAnsiTheme="majorHAnsi"/>
                          <w:b/>
                          <w:color w:val="548DD4" w:themeColor="text2" w:themeTint="99"/>
                          <w:spacing w:val="20"/>
                          <w:sz w:val="32"/>
                          <w:szCs w:val="32"/>
                        </w:rPr>
                        <w:t>Advantages</w:t>
                      </w:r>
                    </w:p>
                    <w:p w14:paraId="338048D0" w14:textId="77777777" w:rsidR="001910C4" w:rsidRPr="00012D9C" w:rsidRDefault="001910C4" w:rsidP="00012D9C">
                      <w:pPr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012D9C">
                        <w:rPr>
                          <w:sz w:val="22"/>
                          <w:szCs w:val="22"/>
                        </w:rPr>
                        <w:t>•</w:t>
                      </w:r>
                      <w:r w:rsidRPr="00012D9C">
                        <w:rPr>
                          <w:sz w:val="22"/>
                          <w:szCs w:val="22"/>
                        </w:rPr>
                        <w:tab/>
                        <w:t>Steep slope equipment may be used in areas that would otherwise have to be cable or helicopter logged.</w:t>
                      </w:r>
                    </w:p>
                    <w:p w14:paraId="5B761E1D" w14:textId="00F224BC" w:rsidR="001910C4" w:rsidRPr="00012D9C" w:rsidRDefault="001910C4" w:rsidP="00012D9C">
                      <w:pPr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012D9C">
                        <w:rPr>
                          <w:sz w:val="22"/>
                          <w:szCs w:val="22"/>
                        </w:rPr>
                        <w:t>•</w:t>
                      </w:r>
                      <w:r w:rsidRPr="00012D9C">
                        <w:rPr>
                          <w:sz w:val="22"/>
                          <w:szCs w:val="22"/>
                        </w:rPr>
                        <w:tab/>
                        <w:t>Workers are protected within a reinforced cab allowing for the retention of</w:t>
                      </w:r>
                      <w:r>
                        <w:rPr>
                          <w:sz w:val="22"/>
                          <w:szCs w:val="22"/>
                        </w:rPr>
                        <w:t xml:space="preserve"> most</w:t>
                      </w:r>
                      <w:r w:rsidRPr="00012D9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standing dead trees (valuable to wildlife).</w:t>
                      </w:r>
                    </w:p>
                    <w:p w14:paraId="448226F9" w14:textId="6994F13E" w:rsidR="001910C4" w:rsidRPr="0042620F" w:rsidRDefault="001910C4" w:rsidP="00C249B9">
                      <w:pPr>
                        <w:ind w:left="180" w:hanging="180"/>
                        <w:rPr>
                          <w:sz w:val="22"/>
                          <w:szCs w:val="22"/>
                        </w:rPr>
                      </w:pPr>
                    </w:p>
                    <w:p w14:paraId="501E0076" w14:textId="77777777" w:rsidR="001910C4" w:rsidRDefault="001910C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910C4">
        <w:rPr>
          <w:noProof/>
        </w:rPr>
        <mc:AlternateContent>
          <mc:Choice Requires="wps">
            <w:drawing>
              <wp:anchor distT="0" distB="0" distL="114300" distR="114300" simplePos="0" relativeHeight="251666571" behindDoc="0" locked="0" layoutInCell="1" allowOverlap="1" wp14:anchorId="7BFE963B" wp14:editId="79115F0C">
                <wp:simplePos x="0" y="0"/>
                <wp:positionH relativeFrom="page">
                  <wp:posOffset>400050</wp:posOffset>
                </wp:positionH>
                <wp:positionV relativeFrom="page">
                  <wp:posOffset>3223260</wp:posOffset>
                </wp:positionV>
                <wp:extent cx="4654550" cy="1640840"/>
                <wp:effectExtent l="0" t="0" r="0" b="1016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C9109" w14:textId="71B56072" w:rsidR="001910C4" w:rsidRPr="00655C5E" w:rsidRDefault="001910C4" w:rsidP="00C249B9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655C5E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What is Steep Slope Ground Based Logging?</w:t>
                            </w:r>
                          </w:p>
                          <w:p w14:paraId="1C4F7651" w14:textId="55673689" w:rsidR="001910C4" w:rsidRPr="000D743C" w:rsidRDefault="001910C4" w:rsidP="005565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743C">
                              <w:rPr>
                                <w:sz w:val="22"/>
                                <w:szCs w:val="22"/>
                              </w:rPr>
                              <w:t>Steep slope ground based equipment logging, sometimes called “Cut to Length” logging, consists of using two machines: 1) a harvester that cuts, de-limbs, and processes timber into logs, and 2) a forwarder that loads and carries the logs from the cutting area to a designated roadside landing.</w:t>
                            </w:r>
                          </w:p>
                          <w:p w14:paraId="2F7AC1CA" w14:textId="77777777" w:rsidR="001910C4" w:rsidRDefault="00191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0" type="#_x0000_t202" style="position:absolute;margin-left:31.5pt;margin-top:253.8pt;width:366.5pt;height:129.2pt;z-index:251666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" mv:complextextbox="1" filled="f" stroked="f">
                <v:textbox>
                  <w:txbxContent>
                    <w:p w14:paraId="208C9109" w14:textId="71B56072" w:rsidR="001910C4" w:rsidRPr="00655C5E" w:rsidRDefault="001910C4" w:rsidP="00C249B9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655C5E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What is Steep Slope Ground Based Logging?</w:t>
                      </w:r>
                    </w:p>
                    <w:p w14:paraId="1C4F7651" w14:textId="55673689" w:rsidR="001910C4" w:rsidRPr="000D743C" w:rsidRDefault="001910C4" w:rsidP="005565D9">
                      <w:pPr>
                        <w:rPr>
                          <w:sz w:val="22"/>
                          <w:szCs w:val="22"/>
                        </w:rPr>
                      </w:pPr>
                      <w:r w:rsidRPr="000D743C">
                        <w:rPr>
                          <w:sz w:val="22"/>
                          <w:szCs w:val="22"/>
                        </w:rPr>
                        <w:t>Steep slope ground based equipment logging, sometimes called “Cut to Length” logging, consists of using two machines: 1) a harvester that cuts, de-limbs, and processes timber into logs, and 2) a forwarder that loads and carries the logs from the cutting area to a designated roadside landing.</w:t>
                      </w:r>
                    </w:p>
                    <w:p w14:paraId="2F7AC1CA" w14:textId="77777777" w:rsidR="001910C4" w:rsidRDefault="001910C4"/>
                  </w:txbxContent>
                </v:textbox>
                <w10:wrap anchorx="page" anchory="page"/>
              </v:shape>
            </w:pict>
          </mc:Fallback>
        </mc:AlternateContent>
      </w:r>
      <w:r w:rsidR="001910C4">
        <w:rPr>
          <w:noProof/>
        </w:rPr>
        <mc:AlternateContent>
          <mc:Choice Requires="wps">
            <w:drawing>
              <wp:anchor distT="0" distB="0" distL="114300" distR="114300" simplePos="0" relativeHeight="251696267" behindDoc="0" locked="0" layoutInCell="1" allowOverlap="1" wp14:anchorId="63FE9E1C" wp14:editId="1BC9F88C">
                <wp:simplePos x="0" y="0"/>
                <wp:positionH relativeFrom="page">
                  <wp:posOffset>5196205</wp:posOffset>
                </wp:positionH>
                <wp:positionV relativeFrom="page">
                  <wp:posOffset>8611235</wp:posOffset>
                </wp:positionV>
                <wp:extent cx="2317115" cy="241300"/>
                <wp:effectExtent l="0" t="0" r="0" b="12700"/>
                <wp:wrapThrough wrapText="bothSides">
                  <wp:wrapPolygon edited="0">
                    <wp:start x="237" y="0"/>
                    <wp:lineTo x="237" y="20463"/>
                    <wp:lineTo x="21073" y="20463"/>
                    <wp:lineTo x="21073" y="0"/>
                    <wp:lineTo x="23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A5FA2" w14:textId="5D478E51" w:rsidR="001910C4" w:rsidRPr="000D743C" w:rsidRDefault="001910C4" w:rsidP="000D743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D743C">
                              <w:rPr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Harvester” cutting trees to length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409.15pt;margin-top:678.05pt;width:182.45pt;height:19pt;z-index:251696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G+OdUCAAAf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" mv:complextextbox="1" filled="f" stroked="f">
                <v:textbox>
                  <w:txbxContent>
                    <w:p w14:paraId="46AA5FA2" w14:textId="5D478E51" w:rsidR="001910C4" w:rsidRPr="000D743C" w:rsidRDefault="001910C4" w:rsidP="000D743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D743C">
                        <w:rPr>
                          <w:i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Harvester” cutting trees to length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910C4">
        <w:rPr>
          <w:noProof/>
        </w:rPr>
        <w:drawing>
          <wp:anchor distT="0" distB="0" distL="114300" distR="114300" simplePos="0" relativeHeight="251691147" behindDoc="0" locked="0" layoutInCell="1" allowOverlap="1" wp14:anchorId="33768579" wp14:editId="5E69911E">
            <wp:simplePos x="0" y="0"/>
            <wp:positionH relativeFrom="page">
              <wp:posOffset>4980305</wp:posOffset>
            </wp:positionH>
            <wp:positionV relativeFrom="page">
              <wp:posOffset>6785610</wp:posOffset>
            </wp:positionV>
            <wp:extent cx="2514600" cy="1671955"/>
            <wp:effectExtent l="127000" t="152400" r="127000" b="1568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392">
                      <a:off x="0" y="0"/>
                      <a:ext cx="2514600" cy="16719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3C">
        <w:rPr>
          <w:noProof/>
        </w:rPr>
        <mc:AlternateContent>
          <mc:Choice Requires="wps">
            <w:drawing>
              <wp:anchor distT="0" distB="0" distL="114300" distR="114300" simplePos="0" relativeHeight="251694219" behindDoc="0" locked="0" layoutInCell="1" allowOverlap="1" wp14:anchorId="6DA68726" wp14:editId="22BDE918">
                <wp:simplePos x="0" y="0"/>
                <wp:positionH relativeFrom="page">
                  <wp:posOffset>5229860</wp:posOffset>
                </wp:positionH>
                <wp:positionV relativeFrom="page">
                  <wp:posOffset>5320030</wp:posOffset>
                </wp:positionV>
                <wp:extent cx="2317115" cy="241300"/>
                <wp:effectExtent l="0" t="0" r="0" b="12700"/>
                <wp:wrapThrough wrapText="bothSides">
                  <wp:wrapPolygon edited="0">
                    <wp:start x="237" y="0"/>
                    <wp:lineTo x="237" y="20463"/>
                    <wp:lineTo x="21073" y="20463"/>
                    <wp:lineTo x="21073" y="0"/>
                    <wp:lineTo x="237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1FBF5" w14:textId="6BED5B03" w:rsidR="001910C4" w:rsidRPr="000D743C" w:rsidRDefault="001910C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D743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“Forwarder” moving cut trees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411.8pt;margin-top:418.9pt;width:182.45pt;height:19pt;z-index:251694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WEotUCAAAf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" mv:complextextbox="1" filled="f" stroked="f">
                <v:textbox>
                  <w:txbxContent>
                    <w:p w14:paraId="41E1FBF5" w14:textId="6BED5B03" w:rsidR="001910C4" w:rsidRPr="000D743C" w:rsidRDefault="001910C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D743C">
                        <w:rPr>
                          <w:i/>
                          <w:sz w:val="20"/>
                          <w:szCs w:val="20"/>
                        </w:rPr>
                        <w:t xml:space="preserve">“Forwarder” moving cut trees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C4F"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56EF634" wp14:editId="62B940A5">
                <wp:simplePos x="0" y="0"/>
                <wp:positionH relativeFrom="page">
                  <wp:posOffset>5054600</wp:posOffset>
                </wp:positionH>
                <wp:positionV relativeFrom="page">
                  <wp:posOffset>4239260</wp:posOffset>
                </wp:positionV>
                <wp:extent cx="2334260" cy="3660140"/>
                <wp:effectExtent l="0" t="0" r="0" b="22860"/>
                <wp:wrapThrough wrapText="bothSides">
                  <wp:wrapPolygon edited="0">
                    <wp:start x="235" y="0"/>
                    <wp:lineTo x="235" y="21585"/>
                    <wp:lineTo x="21153" y="21585"/>
                    <wp:lineTo x="21153" y="0"/>
                    <wp:lineTo x="235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260" cy="3660140"/>
                          <a:chOff x="0" y="0"/>
                          <a:chExt cx="2334260" cy="36601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34260" cy="366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0"/>
                            <a:ext cx="21513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73B1A068" w14:textId="77777777" w:rsidR="001910C4" w:rsidRDefault="001910C4" w:rsidP="0042620F">
                              <w:pPr>
                                <w:tabs>
                                  <w:tab w:val="left" w:pos="180"/>
                                </w:tabs>
                              </w:pPr>
                            </w:p>
                            <w:p w14:paraId="0063A3EE" w14:textId="77777777" w:rsidR="001910C4" w:rsidRDefault="001910C4" w:rsidP="0042620F">
                              <w:pPr>
                                <w:tabs>
                                  <w:tab w:val="left" w:pos="180"/>
                                </w:tabs>
                              </w:pPr>
                            </w:p>
                            <w:p w14:paraId="0994958A" w14:textId="77777777" w:rsidR="001910C4" w:rsidRDefault="001910C4" w:rsidP="0042620F">
                              <w:pPr>
                                <w:tabs>
                                  <w:tab w:val="left" w:pos="180"/>
                                </w:tabs>
                              </w:pPr>
                            </w:p>
                            <w:p w14:paraId="24398BD4" w14:textId="77777777" w:rsidR="001910C4" w:rsidRDefault="001910C4" w:rsidP="0042620F">
                              <w:pPr>
                                <w:tabs>
                                  <w:tab w:val="left" w:pos="180"/>
                                </w:tabs>
                              </w:pPr>
                            </w:p>
                            <w:p w14:paraId="4EB60AD0" w14:textId="77777777" w:rsidR="001910C4" w:rsidRDefault="001910C4" w:rsidP="0042620F">
                              <w:pPr>
                                <w:tabs>
                                  <w:tab w:val="left" w:pos="180"/>
                                </w:tabs>
                              </w:pPr>
                            </w:p>
                            <w:p w14:paraId="38C9B11B" w14:textId="77777777" w:rsidR="001910C4" w:rsidRDefault="001910C4" w:rsidP="0042620F">
                              <w:pPr>
                                <w:tabs>
                                  <w:tab w:val="left" w:pos="180"/>
                                </w:tabs>
                              </w:pPr>
                            </w:p>
                            <w:p w14:paraId="559C5D60" w14:textId="7A2211A5" w:rsidR="001910C4" w:rsidRPr="00012D9C" w:rsidRDefault="001910C4" w:rsidP="00EF5C7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0"/>
                                  <w:tab w:val="left" w:pos="990"/>
                                </w:tabs>
                                <w:ind w:left="270" w:hanging="270"/>
                              </w:pPr>
                              <w:r>
                                <w:t>L</w:t>
                              </w:r>
                              <w:r w:rsidRPr="00012D9C">
                                <w:t xml:space="preserve">ess than helicopter logging.  </w:t>
                              </w:r>
                            </w:p>
                            <w:p w14:paraId="6AB71200" w14:textId="0017AD18" w:rsidR="001910C4" w:rsidRPr="00012D9C" w:rsidRDefault="001910C4" w:rsidP="00EF5C7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0"/>
                                  <w:tab w:val="left" w:pos="990"/>
                                </w:tabs>
                                <w:ind w:left="180" w:hanging="180"/>
                              </w:pPr>
                              <w:r>
                                <w:t>More than</w:t>
                              </w:r>
                              <w:r w:rsidRPr="00012D9C">
                                <w:t xml:space="preserve"> ground based logging.</w:t>
                              </w:r>
                            </w:p>
                            <w:p w14:paraId="53E2755D" w14:textId="6762F2D6" w:rsidR="001910C4" w:rsidRPr="00DF75E6" w:rsidRDefault="001910C4" w:rsidP="00C249B9">
                              <w:pPr>
                                <w:tabs>
                                  <w:tab w:val="left" w:pos="180"/>
                                  <w:tab w:val="left" w:pos="990"/>
                                </w:tabs>
                                <w:ind w:left="270" w:hanging="270"/>
                              </w:pPr>
                              <w:r w:rsidRPr="00C249B9"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78435"/>
                            <a:ext cx="215138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357505"/>
                            <a:ext cx="21513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535940"/>
                            <a:ext cx="21513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714375"/>
                            <a:ext cx="215138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893445"/>
                            <a:ext cx="21513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737995"/>
                            <a:ext cx="215138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925320"/>
                            <a:ext cx="215138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291080"/>
                            <a:ext cx="21513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EF634" id="Group_x0020_14" o:spid="_x0000_s1034" style="position:absolute;margin-left:398pt;margin-top:333.8pt;width:183.8pt;height:288.2pt;z-index:251658249;mso-position-horizontal-relative:page;mso-position-vertical-relative:page" coordsize="2334260,36601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0" o:spid="_x0000_s1035" type="#_x0000_t202" style="position:absolute;width:2334260;height:3660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zYbwgAA&#10;ANwAAAAPAAAAZHJzL2Rvd25yZXYueG1sRE9Li8IwEL4L/ocwgjdN3YNK1yhFKKyg4GPZ82wztsVm&#10;0jZRq7/eLCx4m4/vOYtVZypxo9aVlhVMxhEI4szqknMF36d0NAfhPLLGyjIpeJCD1bLfW2Cs7Z0P&#10;dDv6XIQQdjEqKLyvYyldVpBBN7Y1ceDOtjXoA2xzqVu8h3BTyY8omkqDJYeGAmtaF5RdjlejYLf/&#10;bZ6byJkq8Wk6S/bN9vzTKDUcdMknCE+df4v/3V86zJ9M4e+ZcIF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LNhvCAAAA3AAAAA8AAAAAAAAAAAAAAAAAlwIAAGRycy9kb3du&#10;cmV2LnhtbFBLBQYAAAAABAAEAPUAAACGAwAAAAA=&#10;" mv:complextextbox="1" filled="f" stroked="f">
                  <v:textbox inset=",0,,0"/>
                </v:shape>
                <v:shape id="Text_x0020_Box_x0020_3" o:spid="_x0000_s1036" type="#_x0000_t202" style="position:absolute;left:91440;width:215138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_x0020_Box_x0020_4" inset="0,0,0,0">
                    <w:txbxContent>
                      <w:p w14:paraId="73B1A068" w14:textId="77777777" w:rsidR="001910C4" w:rsidRDefault="001910C4" w:rsidP="0042620F">
                        <w:pPr>
                          <w:tabs>
                            <w:tab w:val="left" w:pos="180"/>
                          </w:tabs>
                        </w:pPr>
                      </w:p>
                      <w:p w14:paraId="0063A3EE" w14:textId="77777777" w:rsidR="001910C4" w:rsidRDefault="001910C4" w:rsidP="0042620F">
                        <w:pPr>
                          <w:tabs>
                            <w:tab w:val="left" w:pos="180"/>
                          </w:tabs>
                        </w:pPr>
                      </w:p>
                      <w:p w14:paraId="0994958A" w14:textId="77777777" w:rsidR="001910C4" w:rsidRDefault="001910C4" w:rsidP="0042620F">
                        <w:pPr>
                          <w:tabs>
                            <w:tab w:val="left" w:pos="180"/>
                          </w:tabs>
                        </w:pPr>
                      </w:p>
                      <w:p w14:paraId="24398BD4" w14:textId="77777777" w:rsidR="001910C4" w:rsidRDefault="001910C4" w:rsidP="0042620F">
                        <w:pPr>
                          <w:tabs>
                            <w:tab w:val="left" w:pos="180"/>
                          </w:tabs>
                        </w:pPr>
                      </w:p>
                      <w:p w14:paraId="4EB60AD0" w14:textId="77777777" w:rsidR="001910C4" w:rsidRDefault="001910C4" w:rsidP="0042620F">
                        <w:pPr>
                          <w:tabs>
                            <w:tab w:val="left" w:pos="180"/>
                          </w:tabs>
                        </w:pPr>
                      </w:p>
                      <w:p w14:paraId="38C9B11B" w14:textId="77777777" w:rsidR="001910C4" w:rsidRDefault="001910C4" w:rsidP="0042620F">
                        <w:pPr>
                          <w:tabs>
                            <w:tab w:val="left" w:pos="180"/>
                          </w:tabs>
                        </w:pPr>
                      </w:p>
                      <w:p w14:paraId="559C5D60" w14:textId="7A2211A5" w:rsidR="001910C4" w:rsidRPr="00012D9C" w:rsidRDefault="001910C4" w:rsidP="00EF5C7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0"/>
                            <w:tab w:val="left" w:pos="990"/>
                          </w:tabs>
                          <w:ind w:left="270" w:hanging="270"/>
                        </w:pPr>
                        <w:r>
                          <w:t>L</w:t>
                        </w:r>
                        <w:r w:rsidRPr="00012D9C">
                          <w:t xml:space="preserve">ess than helicopter logging.  </w:t>
                        </w:r>
                      </w:p>
                      <w:p w14:paraId="6AB71200" w14:textId="0017AD18" w:rsidR="001910C4" w:rsidRPr="00012D9C" w:rsidRDefault="001910C4" w:rsidP="00EF5C7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0"/>
                            <w:tab w:val="left" w:pos="990"/>
                          </w:tabs>
                          <w:ind w:left="180" w:hanging="180"/>
                        </w:pPr>
                        <w:r>
                          <w:t>More than</w:t>
                        </w:r>
                        <w:r w:rsidRPr="00012D9C">
                          <w:t xml:space="preserve"> ground based logging.</w:t>
                        </w:r>
                      </w:p>
                      <w:p w14:paraId="53E2755D" w14:textId="6762F2D6" w:rsidR="001910C4" w:rsidRPr="00DF75E6" w:rsidRDefault="001910C4" w:rsidP="00C249B9">
                        <w:pPr>
                          <w:tabs>
                            <w:tab w:val="left" w:pos="180"/>
                            <w:tab w:val="left" w:pos="990"/>
                          </w:tabs>
                          <w:ind w:left="270" w:hanging="270"/>
                        </w:pPr>
                        <w:r w:rsidRPr="00C249B9">
                          <w:tab/>
                        </w:r>
                      </w:p>
                    </w:txbxContent>
                  </v:textbox>
                </v:shape>
                <v:shape id="Text_x0020_Box_x0020_4" o:spid="_x0000_s1037" type="#_x0000_t202" style="position:absolute;left:91440;top:178435;width:215138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_x0020_Box_x0020_5" inset="0,0,0,0">
                    <w:txbxContent/>
                  </v:textbox>
                </v:shape>
                <v:shape id="Text_x0020_Box_x0020_5" o:spid="_x0000_s1038" type="#_x0000_t202" style="position:absolute;left:91440;top:357505;width:215138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_x0020_Box_x0020_6" inset="0,0,0,0">
                    <w:txbxContent/>
                  </v:textbox>
                </v:shape>
                <v:shape id="Text_x0020_Box_x0020_6" o:spid="_x0000_s1039" type="#_x0000_t202" style="position:absolute;left:91440;top:535940;width:215138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_x0020_Box_x0020_7" inset="0,0,0,0">
                    <w:txbxContent/>
                  </v:textbox>
                </v:shape>
                <v:shape id="Text_x0020_Box_x0020_7" o:spid="_x0000_s1040" type="#_x0000_t202" style="position:absolute;left:91440;top:714375;width:215138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_x0020_Box_x0020_10" inset="0,0,0,0">
                    <w:txbxContent/>
                  </v:textbox>
                </v:shape>
                <v:shape id="Text_x0020_Box_x0020_10" o:spid="_x0000_s1041" type="#_x0000_t202" style="position:absolute;left:91440;top:893445;width:215138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_x0020_Box_x0020_11" inset="0,0,0,0">
                    <w:txbxContent/>
                  </v:textbox>
                </v:shape>
                <v:shape id="Text_x0020_Box_x0020_11" o:spid="_x0000_s1042" type="#_x0000_t202" style="position:absolute;left:91440;top:1737995;width:215138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_x0020_Box_x0020_12" inset="0,0,0,0">
                    <w:txbxContent/>
                  </v:textbox>
                </v:shape>
                <v:shape id="Text_x0020_Box_x0020_12" o:spid="_x0000_s1043" type="#_x0000_t202" style="position:absolute;left:91440;top:1925320;width:2151380;height:367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_x0020_Box_x0020_13" inset="0,0,0,0">
                    <w:txbxContent/>
                  </v:textbox>
                </v:shape>
                <v:shape id="Text_x0020_Box_x0020_13" o:spid="_x0000_s1044" type="#_x0000_t202" style="position:absolute;left:91440;top:2291080;width:215138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D743C">
        <w:rPr>
          <w:noProof/>
        </w:rPr>
        <mc:AlternateContent>
          <mc:Choice Requires="wps">
            <w:drawing>
              <wp:anchor distT="0" distB="0" distL="114300" distR="114300" simplePos="0" relativeHeight="251669643" behindDoc="0" locked="0" layoutInCell="1" allowOverlap="1" wp14:anchorId="640006A8" wp14:editId="52E4D3DD">
                <wp:simplePos x="0" y="0"/>
                <wp:positionH relativeFrom="page">
                  <wp:posOffset>5054600</wp:posOffset>
                </wp:positionH>
                <wp:positionV relativeFrom="page">
                  <wp:posOffset>5603240</wp:posOffset>
                </wp:positionV>
                <wp:extent cx="2352040" cy="307340"/>
                <wp:effectExtent l="0" t="0" r="0" b="22860"/>
                <wp:wrapTight wrapText="bothSides">
                  <wp:wrapPolygon edited="0">
                    <wp:start x="233" y="0"/>
                    <wp:lineTo x="233" y="21421"/>
                    <wp:lineTo x="20994" y="21421"/>
                    <wp:lineTo x="20994" y="0"/>
                    <wp:lineTo x="233" y="0"/>
                  </wp:wrapPolygon>
                </wp:wrapTight>
                <wp:docPr id="1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68ACE" w14:textId="77777777" w:rsidR="001910C4" w:rsidRPr="001D4491" w:rsidRDefault="001910C4" w:rsidP="003661CD">
                            <w:pPr>
                              <w:pStyle w:val="Heading3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1D4491">
                              <w:rPr>
                                <w:b/>
                                <w:color w:val="548DD4" w:themeColor="text2" w:themeTint="99"/>
                              </w:rPr>
                              <w:t>Costs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006A8" id="Text_x0020_Box_x0020_9" o:spid="_x0000_s1045" type="#_x0000_t202" style="position:absolute;margin-left:398pt;margin-top:441.2pt;width:185.2pt;height:24.2pt;z-index:251669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" filled="f" stroked="f">
                <v:textbox inset=",0,,0">
                  <w:txbxContent>
                    <w:p w14:paraId="48268ACE" w14:textId="77777777" w:rsidR="001910C4" w:rsidRPr="001D4491" w:rsidRDefault="001910C4" w:rsidP="003661CD">
                      <w:pPr>
                        <w:pStyle w:val="Heading3"/>
                        <w:rPr>
                          <w:b/>
                          <w:color w:val="548DD4" w:themeColor="text2" w:themeTint="99"/>
                        </w:rPr>
                      </w:pPr>
                      <w:r w:rsidRPr="001D4491">
                        <w:rPr>
                          <w:b/>
                          <w:color w:val="548DD4" w:themeColor="text2" w:themeTint="99"/>
                        </w:rPr>
                        <w:t>Costs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D743C">
        <w:rPr>
          <w:noProof/>
        </w:rPr>
        <mc:AlternateContent>
          <mc:Choice Requires="wps">
            <w:drawing>
              <wp:anchor distT="0" distB="0" distL="114300" distR="114300" simplePos="0" relativeHeight="251675787" behindDoc="0" locked="0" layoutInCell="1" allowOverlap="1" wp14:anchorId="6D560860" wp14:editId="75582E14">
                <wp:simplePos x="0" y="0"/>
                <wp:positionH relativeFrom="page">
                  <wp:posOffset>-289560</wp:posOffset>
                </wp:positionH>
                <wp:positionV relativeFrom="page">
                  <wp:posOffset>769620</wp:posOffset>
                </wp:positionV>
                <wp:extent cx="5725160" cy="1097280"/>
                <wp:effectExtent l="0" t="0" r="0" b="20320"/>
                <wp:wrapTight wrapText="bothSides">
                  <wp:wrapPolygon edited="0">
                    <wp:start x="96" y="0"/>
                    <wp:lineTo x="96" y="21500"/>
                    <wp:lineTo x="21370" y="21500"/>
                    <wp:lineTo x="21370" y="0"/>
                    <wp:lineTo x="96" y="0"/>
                  </wp:wrapPolygon>
                </wp:wrapTight>
                <wp:docPr id="13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D798" w14:textId="4E18197E" w:rsidR="001910C4" w:rsidRPr="00012D9C" w:rsidRDefault="001910C4" w:rsidP="005565D9">
                            <w:pPr>
                              <w:pStyle w:val="Title"/>
                              <w:rPr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012D9C">
                              <w:rPr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STEEP SLOPE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6" type="#_x0000_t202" style="position:absolute;margin-left:-22.75pt;margin-top:60.6pt;width:450.8pt;height:86.4pt;z-index:2516757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" filled="f" stroked="f">
                <v:textbox inset=",0,,0">
                  <w:txbxContent>
                    <w:p w14:paraId="41E2D798" w14:textId="4E18197E" w:rsidR="001910C4" w:rsidRPr="00012D9C" w:rsidRDefault="001910C4" w:rsidP="005565D9">
                      <w:pPr>
                        <w:pStyle w:val="Title"/>
                        <w:rPr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012D9C">
                        <w:rPr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STEEP SLOPE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D743C">
        <w:rPr>
          <w:noProof/>
        </w:rPr>
        <mc:AlternateContent>
          <mc:Choice Requires="wps">
            <w:drawing>
              <wp:anchor distT="0" distB="0" distL="114300" distR="114300" simplePos="0" relativeHeight="251683979" behindDoc="0" locked="0" layoutInCell="1" allowOverlap="1" wp14:anchorId="435C8103" wp14:editId="52ECB46B">
                <wp:simplePos x="0" y="0"/>
                <wp:positionH relativeFrom="page">
                  <wp:posOffset>447040</wp:posOffset>
                </wp:positionH>
                <wp:positionV relativeFrom="page">
                  <wp:posOffset>1318260</wp:posOffset>
                </wp:positionV>
                <wp:extent cx="6576060" cy="1244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FCC21F" w14:textId="6DB129FF" w:rsidR="001910C4" w:rsidRPr="00903EA9" w:rsidRDefault="001910C4" w:rsidP="00E57CA8">
                            <w:pPr>
                              <w:pStyle w:val="Title"/>
                              <w:rPr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03EA9">
                              <w:rPr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GROUND BASED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8103" id="Text_x0020_Box_x0020_30" o:spid="_x0000_s1047" type="#_x0000_t202" style="position:absolute;margin-left:35.2pt;margin-top:103.8pt;width:517.8pt;height:98pt;z-index:25168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" mv:complextextbox="1" filled="f" stroked="f">
                <v:textbox>
                  <w:txbxContent>
                    <w:p w14:paraId="27FCC21F" w14:textId="6DB129FF" w:rsidR="001910C4" w:rsidRPr="00903EA9" w:rsidRDefault="001910C4" w:rsidP="00E57CA8">
                      <w:pPr>
                        <w:pStyle w:val="Title"/>
                        <w:rPr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03EA9">
                        <w:rPr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GROUND BASED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43C">
        <w:rPr>
          <w:noProof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21A1361F" wp14:editId="5DD25026">
                <wp:simplePos x="0" y="0"/>
                <wp:positionH relativeFrom="page">
                  <wp:posOffset>203200</wp:posOffset>
                </wp:positionH>
                <wp:positionV relativeFrom="page">
                  <wp:posOffset>2667000</wp:posOffset>
                </wp:positionV>
                <wp:extent cx="7356475" cy="774700"/>
                <wp:effectExtent l="0" t="0" r="9525" b="12700"/>
                <wp:wrapThrough wrapText="bothSides">
                  <wp:wrapPolygon edited="0">
                    <wp:start x="0" y="0"/>
                    <wp:lineTo x="0" y="21246"/>
                    <wp:lineTo x="21553" y="21246"/>
                    <wp:lineTo x="21553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6475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6pt;margin-top:210pt;width:579.25pt;height:61pt;z-index:251656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" fillcolor="white [3212]" stroked="f">
                <w10:wrap type="through" anchorx="page" anchory="page"/>
              </v:rect>
            </w:pict>
          </mc:Fallback>
        </mc:AlternateContent>
      </w:r>
      <w:r w:rsidR="000D743C">
        <w:rPr>
          <w:noProof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444B8D7E" wp14:editId="6859B57E">
                <wp:simplePos x="0" y="0"/>
                <wp:positionH relativeFrom="page">
                  <wp:posOffset>374650</wp:posOffset>
                </wp:positionH>
                <wp:positionV relativeFrom="page">
                  <wp:posOffset>365125</wp:posOffset>
                </wp:positionV>
                <wp:extent cx="7031990" cy="2727960"/>
                <wp:effectExtent l="76200" t="50800" r="105410" b="116840"/>
                <wp:wrapThrough wrapText="bothSides">
                  <wp:wrapPolygon edited="0">
                    <wp:start x="-234" y="-402"/>
                    <wp:lineTo x="-234" y="22324"/>
                    <wp:lineTo x="21846" y="22324"/>
                    <wp:lineTo x="21846" y="-402"/>
                    <wp:lineTo x="-234" y="-402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990" cy="272796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prstClr val="black"/>
                          </a:fgClr>
                          <a:bgClr>
                            <a:schemeClr val="tx2">
                              <a:lumMod val="60000"/>
                              <a:lumOff val="40000"/>
                            </a:schemeClr>
                          </a:bgClr>
                        </a:pattFill>
                        <a:effectLst>
                          <a:outerShdw blurRad="40000" dist="38100" dir="5400000" sx="101000" sy="101000" rotWithShape="0">
                            <a:schemeClr val="tx2">
                              <a:lumMod val="60000"/>
                              <a:lumOff val="40000"/>
                              <a:alpha val="60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.5pt;margin-top:28.75pt;width:553.7pt;height:214.8pt;z-index:251657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" fillcolor="black" strokecolor="#4579b8 [3044]">
                <v:fill r:id="rId12" o:title="" color2="#548dd4 [1951]" type="pattern"/>
                <v:shadow on="t" type="perspective" color="#548dd4 [1951]" opacity="39321f" mv:blur="40000f" origin=",.5" offset="0,3pt" matrix="66191f,,,66191f"/>
                <w10:wrap type="through" anchorx="page" anchory="page"/>
              </v:rect>
            </w:pict>
          </mc:Fallback>
        </mc:AlternateContent>
      </w:r>
      <w:r w:rsidR="007970FA">
        <w:rPr>
          <w:noProof/>
        </w:rPr>
        <w:drawing>
          <wp:anchor distT="0" distB="0" distL="114300" distR="114300" simplePos="0" relativeHeight="251693195" behindDoc="0" locked="0" layoutInCell="1" allowOverlap="1" wp14:anchorId="7F86B062" wp14:editId="54948DFF">
            <wp:simplePos x="0" y="0"/>
            <wp:positionH relativeFrom="page">
              <wp:posOffset>5054600</wp:posOffset>
            </wp:positionH>
            <wp:positionV relativeFrom="page">
              <wp:posOffset>3536950</wp:posOffset>
            </wp:positionV>
            <wp:extent cx="2317137" cy="1662430"/>
            <wp:effectExtent l="101600" t="127000" r="95885" b="1155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t="14270" r="3349" b="30"/>
                    <a:stretch/>
                  </pic:blipFill>
                  <pic:spPr bwMode="auto">
                    <a:xfrm rot="21419363">
                      <a:off x="0" y="0"/>
                      <a:ext cx="2317137" cy="166243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31">
        <w:rPr>
          <w:noProof/>
        </w:rPr>
        <mc:AlternateContent>
          <mc:Choice Requires="wps">
            <w:drawing>
              <wp:anchor distT="0" distB="0" distL="114300" distR="114300" simplePos="0" relativeHeight="251676811" behindDoc="1" locked="0" layoutInCell="1" allowOverlap="1" wp14:anchorId="6A9A34C8" wp14:editId="621846B4">
                <wp:simplePos x="0" y="0"/>
                <wp:positionH relativeFrom="column">
                  <wp:posOffset>1143000</wp:posOffset>
                </wp:positionH>
                <wp:positionV relativeFrom="paragraph">
                  <wp:posOffset>2635250</wp:posOffset>
                </wp:positionV>
                <wp:extent cx="914400" cy="316653"/>
                <wp:effectExtent l="0" t="0" r="0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6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90pt;margin-top:207.5pt;width:1in;height:24.95pt;z-index:-2516396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" fillcolor="white [3212]" stroked="f"/>
            </w:pict>
          </mc:Fallback>
        </mc:AlternateContent>
      </w:r>
      <w:r w:rsidR="003661CD">
        <w:rPr>
          <w:rFonts w:ascii="Arial"/>
          <w:b/>
          <w:noProof/>
          <w:color w:val="1F487C"/>
          <w:spacing w:val="-16"/>
          <w:sz w:val="80"/>
        </w:rPr>
        <w:drawing>
          <wp:anchor distT="0" distB="0" distL="114300" distR="114300" simplePos="0" relativeHeight="251658358" behindDoc="0" locked="0" layoutInCell="1" allowOverlap="1" wp14:anchorId="3388A927" wp14:editId="585D43C7">
            <wp:simplePos x="0" y="0"/>
            <wp:positionH relativeFrom="page">
              <wp:posOffset>6100476</wp:posOffset>
            </wp:positionH>
            <wp:positionV relativeFrom="page">
              <wp:posOffset>274320</wp:posOffset>
            </wp:positionV>
            <wp:extent cx="1459230" cy="1381789"/>
            <wp:effectExtent l="0" t="0" r="0" b="0"/>
            <wp:wrapNone/>
            <wp:docPr id="141" name="Picture 141" descr="C:\Users\bmagee\Documents\WatershedProtectionProject\Logos\LOGO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agee\Documents\WatershedProtectionProject\Logos\LOGO-Col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3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1C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590750" wp14:editId="745A38C8">
                <wp:simplePos x="0" y="0"/>
                <wp:positionH relativeFrom="page">
                  <wp:posOffset>749300</wp:posOffset>
                </wp:positionH>
                <wp:positionV relativeFrom="page">
                  <wp:posOffset>612141</wp:posOffset>
                </wp:positionV>
                <wp:extent cx="6273800" cy="276860"/>
                <wp:effectExtent l="0" t="0" r="0" b="2540"/>
                <wp:wrapTight wrapText="bothSides">
                  <wp:wrapPolygon edited="0">
                    <wp:start x="87" y="0"/>
                    <wp:lineTo x="87" y="19817"/>
                    <wp:lineTo x="21425" y="19817"/>
                    <wp:lineTo x="21425" y="0"/>
                    <wp:lineTo x="87" y="0"/>
                  </wp:wrapPolygon>
                </wp:wrapTight>
                <wp:docPr id="13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1646B" w14:textId="77777777" w:rsidR="001910C4" w:rsidRPr="003661CD" w:rsidRDefault="001910C4" w:rsidP="005565D9">
                            <w:pPr>
                              <w:pStyle w:val="CoverHeader"/>
                              <w:jc w:val="left"/>
                              <w:rPr>
                                <w:spacing w:val="40"/>
                              </w:rPr>
                            </w:pPr>
                            <w:r w:rsidRPr="003661CD">
                              <w:rPr>
                                <w:spacing w:val="40"/>
                              </w:rPr>
                              <w:t>Flagstaff watershed Protection Project (FWpp)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8" type="#_x0000_t202" style="position:absolute;margin-left:59pt;margin-top:48.2pt;width:494pt;height:21.8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" filled="f" stroked="f">
                <v:textbox inset=",0,,0">
                  <w:txbxContent>
                    <w:p w14:paraId="5FE1646B" w14:textId="77777777" w:rsidR="001910C4" w:rsidRPr="003661CD" w:rsidRDefault="001910C4" w:rsidP="005565D9">
                      <w:pPr>
                        <w:pStyle w:val="CoverHeader"/>
                        <w:jc w:val="left"/>
                        <w:rPr>
                          <w:spacing w:val="40"/>
                        </w:rPr>
                      </w:pPr>
                      <w:r w:rsidRPr="003661CD">
                        <w:rPr>
                          <w:spacing w:val="40"/>
                        </w:rPr>
                        <w:t>Flagstaff watershed Protection Project (FWpp)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565D9" w:rsidSect="00DD51D8">
      <w:headerReference w:type="default" r:id="rId15"/>
      <w:footerReference w:type="default" r:id="rId16"/>
      <w:headerReference w:type="first" r:id="rId17"/>
      <w:pgSz w:w="12240" w:h="15840"/>
      <w:pgMar w:top="576" w:right="1260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393B5" w14:textId="77777777" w:rsidR="00DD0E08" w:rsidRDefault="00DD0E08">
      <w:r>
        <w:separator/>
      </w:r>
    </w:p>
  </w:endnote>
  <w:endnote w:type="continuationSeparator" w:id="0">
    <w:p w14:paraId="4A963AA5" w14:textId="77777777" w:rsidR="00DD0E08" w:rsidRDefault="00DD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6AA9A" w14:textId="77777777" w:rsidR="001910C4" w:rsidRDefault="001910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058C161A" wp14:editId="6A388C0E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49DEC" w14:textId="77777777" w:rsidR="001910C4" w:rsidRDefault="001910C4" w:rsidP="005565D9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51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" filled="f" stroked="f">
              <v:textbox inset="0,0,0,0">
                <w:txbxContent>
                  <w:p w14:paraId="6A049DEC" w14:textId="77777777" w:rsidR="001910C4" w:rsidRDefault="001910C4" w:rsidP="005565D9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76865" w14:textId="77777777" w:rsidR="00DD0E08" w:rsidRDefault="00DD0E08">
      <w:r>
        <w:separator/>
      </w:r>
    </w:p>
  </w:footnote>
  <w:footnote w:type="continuationSeparator" w:id="0">
    <w:p w14:paraId="138003B9" w14:textId="77777777" w:rsidR="00DD0E08" w:rsidRDefault="00DD0E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1EE42" w14:textId="77777777" w:rsidR="001910C4" w:rsidRDefault="001910C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3214E7A8" wp14:editId="6707EC8C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BDE3F" w14:textId="77777777" w:rsidR="001910C4" w:rsidRDefault="001910C4" w:rsidP="005565D9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49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" filled="f" stroked="f">
              <v:stroke o:forcedash="t"/>
              <v:textbox inset=",0,,0">
                <w:txbxContent>
                  <w:p w14:paraId="294BDE3F" w14:textId="77777777" w:rsidR="001910C4" w:rsidRDefault="001910C4" w:rsidP="005565D9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28" behindDoc="0" locked="0" layoutInCell="1" allowOverlap="1" wp14:anchorId="360AB2DE" wp14:editId="537CB9BA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10160" t="10160" r="10160" b="1016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28.8pt;margin-top:28.8pt;width:554.4pt;height:734.4pt;z-index:251658228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CclMMAAADbAAAADwAAAGRycy9kb3ducmV2LnhtbESPQWvCQBSE74L/YXlCb7rRQy2pq4gS&#10;6KEemsbS4yP7mgSzb8PumsR/3xUEj8PMfMNsdqNpRU/ON5YVLBcJCOLS6oYrBcV3Nn8D4QOyxtYy&#10;KbiRh912Otlgqu3AX9TnoRIRwj5FBXUIXSqlL2sy6Be2I47en3UGQ5SuktrhEOGmlaskeZUGG44L&#10;NXZ0qKm85Fej4Hw6Fnmf/Wa+G9pP1/zwtdizUi+zcf8OItAYnuFH+0MrWK3h/iX+ALn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wnJTDAAAA2wAAAA8AAAAAAAAAAAAA&#10;AAAAoQIAAGRycy9kb3ducmV2LnhtbFBLBQYAAAAABAAEAPkAAACRAwAAAAA=&#10;" strokecolor="#1f497d [3215]" strokeweight="1.5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1+lwQAA&#10;ANsAAAAPAAAAZHJzL2Rvd25yZXYueG1sRE/LisIwFN0L/kO4ghvRdGQYtBpFhEFdzIAPBHfX5toU&#10;m5vSRG3/frIYcHk47/mysaV4Uu0Lxwo+RgkI4szpgnMFp+P3cALCB2SNpWNS0JKH5aLbmWOq3Yv3&#10;9DyEXMQQ9ikqMCFUqZQ+M2TRj1xFHLmbqy2GCOtc6hpfMdyWcpwkX9JiwbHBYEVrQ9n98LAKsLmu&#10;f35b1nJwmm4u7afZ7s57pfq9ZjUDEagJb/G/e6sVjOPY+CX+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ztfpcEAAADbAAAADwAAAAAAAAAAAAAAAACXAgAAZHJzL2Rvd25y&#10;ZXYueG1sUEsFBgAAAAAEAAQA9QAAAIUDAAAAAA==&#10;" filled="f" fillcolor="#9bc1ff" strokecolor="#1f497d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72EDEE8E" wp14:editId="2CE5C38F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4351A" w14:textId="77777777" w:rsidR="001910C4" w:rsidRDefault="001910C4" w:rsidP="005565D9">
                          <w:pPr>
                            <w:pStyle w:val="Header-Right"/>
                          </w:pPr>
                          <w:r>
                            <w:t>Fall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50" type="#_x0000_t202" style="position:absolute;margin-left:317.2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Bmf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zBNB&#10;mf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4E34351A" w14:textId="77777777" w:rsidR="001910C4" w:rsidRDefault="001910C4" w:rsidP="005565D9">
                    <w:pPr>
                      <w:pStyle w:val="Header-Right"/>
                    </w:pPr>
                    <w:r>
                      <w:t>Fall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86AF" w14:textId="77777777" w:rsidR="001910C4" w:rsidRDefault="001910C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89" behindDoc="1" locked="0" layoutInCell="1" allowOverlap="1" wp14:anchorId="1661E029" wp14:editId="43E14E06">
              <wp:simplePos x="0" y="0"/>
              <wp:positionH relativeFrom="column">
                <wp:posOffset>1143000</wp:posOffset>
              </wp:positionH>
              <wp:positionV relativeFrom="paragraph">
                <wp:posOffset>2514600</wp:posOffset>
              </wp:positionV>
              <wp:extent cx="914400" cy="457200"/>
              <wp:effectExtent l="50800" t="25400" r="76200" b="101600"/>
              <wp:wrapNone/>
              <wp:docPr id="145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5720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5" o:spid="_x0000_s1026" style="position:absolute;margin-left:90pt;margin-top:198pt;width:1in;height:36pt;z-index:-251657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0" behindDoc="0" locked="0" layoutInCell="1" allowOverlap="1" wp14:anchorId="357B20CF" wp14:editId="4FA67CDD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0" b="0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4" o:spid="_x0000_s1026" style="position:absolute;margin-left:29.5pt;margin-top:29.5pt;width:552.95pt;height:256.3pt;z-index: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" fillcolor="#1f497d [3215]" stroked="f">
              <v:fill color2="#eeece1 [3214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4111180E" wp14:editId="47D4AEE5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15240" t="15240" r="15240" b="15240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2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tzErK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qntxQAA&#10;ANsAAAAPAAAAZHJzL2Rvd25yZXYueG1sRI9BawIxFITvBf9DeEIvRbO6IGU1iloKQvFQ9dDjc/Pc&#10;LG5eliTq2l/fCAWPw8x8w8wWnW3ElXyoHSsYDTMQxKXTNVcKDvvPwTuIEJE1No5JwZ0CLOa9lxkW&#10;2t34m667WIkE4VCgAhNjW0gZSkMWw9C1xMk7OW8xJukrqT3eEtw2cpxlE2mx5rRgsKW1ofK8u1gF&#10;9dth+ztZ+WV+//i5nOJXftyYXKnXfrecgojUxWf4v73RCsYjeHxJP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Wqe3FAAAA2wAAAA8AAAAAAAAAAAAAAAAAlwIAAGRycy9k&#10;b3ducmV2LnhtbFBLBQYAAAAABAAEAPUAAACJAwAAAAA=&#10;" filled="f" fillcolor="#9bc1ff" strokecolor="white [3212]" strokeweight="1.5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LVUcUAAADbAAAADwAAAGRycy9kb3ducmV2LnhtbESPQUvDQBSE70L/w/IK3uzGSKvEbksp&#10;FbSlB2vB6zP7TILZt2n2maT/vlsQPA4z8w0zXw6uVh21ofJs4H6SgCLOva24MHD8eLl7AhUE2WLt&#10;mQycKcByMbqZY2Z9z+/UHaRQEcIhQwOlSJNpHfKSHIaJb4ij9+1bhxJlW2jbYh/hrtZpksy0w4rj&#10;QokNrUvKfw6/zoD03T592JzrU3fcSf75+PZVbKfG3I6H1TMooUH+w3/tV2sgTeH6Jf4Avb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0LVUcUAAADbAAAADwAAAAAAAAAA&#10;AAAAAAChAgAAZHJzL2Rvd25yZXYueG1sUEsFBgAAAAAEAAQA+QAAAJMDAAAAAA==&#10;" strokecolor="white [3212]" strokeweight="1.5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454670EA" wp14:editId="3A66A629">
          <wp:simplePos x="5486400" y="8229600"/>
          <wp:positionH relativeFrom="page">
            <wp:posOffset>5029200</wp:posOffset>
          </wp:positionH>
          <wp:positionV relativeFrom="page">
            <wp:posOffset>8611870</wp:posOffset>
          </wp:positionV>
          <wp:extent cx="2359660" cy="1077595"/>
          <wp:effectExtent l="25400" t="0" r="2540" b="0"/>
          <wp:wrapTight wrapText="bothSides">
            <wp:wrapPolygon edited="0">
              <wp:start x="17206" y="0"/>
              <wp:lineTo x="-233" y="4582"/>
              <wp:lineTo x="-233" y="21384"/>
              <wp:lineTo x="21623" y="21384"/>
              <wp:lineTo x="21623" y="14765"/>
              <wp:lineTo x="21391" y="12728"/>
              <wp:lineTo x="20461" y="8146"/>
              <wp:lineTo x="20461" y="0"/>
              <wp:lineTo x="17206" y="0"/>
            </wp:wrapPolygon>
          </wp:wrapTight>
          <wp:docPr id="2" name="Picture 1" descr="Fall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Cover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966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3E7F">
      <w:rPr>
        <w:noProof/>
      </w:rPr>
      <w:drawing>
        <wp:anchor distT="0" distB="0" distL="118745" distR="118745" simplePos="0" relativeHeight="251658222" behindDoc="0" locked="0" layoutInCell="0" allowOverlap="1" wp14:anchorId="0F0154FB" wp14:editId="4125CBBE">
          <wp:simplePos x="368300" y="3683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3289300"/>
          <wp:effectExtent l="25400" t="0" r="0" b="0"/>
          <wp:wrapNone/>
          <wp:docPr id="1" name="Picture 8" descr=":NFC13 Seasonal:Fall:Assets:Fall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NFC13 Seasonal:Fall:Assets:Fall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328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62061874" wp14:editId="1EE51194">
              <wp:simplePos x="0" y="0"/>
              <wp:positionH relativeFrom="page">
                <wp:posOffset>5029200</wp:posOffset>
              </wp:positionH>
              <wp:positionV relativeFrom="page">
                <wp:posOffset>3655060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19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4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396pt;margin-top:287.8pt;width:186.6pt;height:475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" stroked="f" strokecolor="#4a7ebb" strokeweight="1.5pt">
              <v:fill color2="#8064a2 [3207]" rotate="t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8A2CFE"/>
    <w:multiLevelType w:val="hybridMultilevel"/>
    <w:tmpl w:val="A76E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72456"/>
    <w:multiLevelType w:val="hybridMultilevel"/>
    <w:tmpl w:val="4DA4F0B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2C5E5F3B"/>
    <w:multiLevelType w:val="hybridMultilevel"/>
    <w:tmpl w:val="3E16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971B9"/>
    <w:multiLevelType w:val="hybridMultilevel"/>
    <w:tmpl w:val="EFBC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C2B98"/>
    <w:multiLevelType w:val="hybridMultilevel"/>
    <w:tmpl w:val="4912A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5000E"/>
    <w:multiLevelType w:val="hybridMultilevel"/>
    <w:tmpl w:val="7E3410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D370D4A"/>
    <w:multiLevelType w:val="hybridMultilevel"/>
    <w:tmpl w:val="1AFEF4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5565D9"/>
    <w:rsid w:val="00000DFA"/>
    <w:rsid w:val="00012D9C"/>
    <w:rsid w:val="000347EB"/>
    <w:rsid w:val="000D743C"/>
    <w:rsid w:val="00190632"/>
    <w:rsid w:val="001910C4"/>
    <w:rsid w:val="001D4491"/>
    <w:rsid w:val="001E5B01"/>
    <w:rsid w:val="001F4B6F"/>
    <w:rsid w:val="002543D2"/>
    <w:rsid w:val="002D0BE7"/>
    <w:rsid w:val="002E2297"/>
    <w:rsid w:val="002E2707"/>
    <w:rsid w:val="00321DB9"/>
    <w:rsid w:val="00333095"/>
    <w:rsid w:val="00335269"/>
    <w:rsid w:val="003661CD"/>
    <w:rsid w:val="003C6B1B"/>
    <w:rsid w:val="004046D1"/>
    <w:rsid w:val="0042620F"/>
    <w:rsid w:val="00493C4F"/>
    <w:rsid w:val="004E7FB7"/>
    <w:rsid w:val="005158ED"/>
    <w:rsid w:val="005565D9"/>
    <w:rsid w:val="00560C00"/>
    <w:rsid w:val="0058693D"/>
    <w:rsid w:val="005A7988"/>
    <w:rsid w:val="005E0C2D"/>
    <w:rsid w:val="005E6CDF"/>
    <w:rsid w:val="005F330C"/>
    <w:rsid w:val="0060684F"/>
    <w:rsid w:val="006501F3"/>
    <w:rsid w:val="00655C5E"/>
    <w:rsid w:val="006F1B27"/>
    <w:rsid w:val="00767BF4"/>
    <w:rsid w:val="007970FA"/>
    <w:rsid w:val="007A5975"/>
    <w:rsid w:val="00876E31"/>
    <w:rsid w:val="008F4388"/>
    <w:rsid w:val="00903EA9"/>
    <w:rsid w:val="00A340AC"/>
    <w:rsid w:val="00B56B10"/>
    <w:rsid w:val="00B63067"/>
    <w:rsid w:val="00B76219"/>
    <w:rsid w:val="00BE2BE2"/>
    <w:rsid w:val="00C12C5E"/>
    <w:rsid w:val="00C2127B"/>
    <w:rsid w:val="00C249B9"/>
    <w:rsid w:val="00C62A3F"/>
    <w:rsid w:val="00C97488"/>
    <w:rsid w:val="00D00206"/>
    <w:rsid w:val="00D50B71"/>
    <w:rsid w:val="00DD0E08"/>
    <w:rsid w:val="00DD51D8"/>
    <w:rsid w:val="00E334B2"/>
    <w:rsid w:val="00E422E7"/>
    <w:rsid w:val="00E57CA8"/>
    <w:rsid w:val="00E64F5E"/>
    <w:rsid w:val="00EB758A"/>
    <w:rsid w:val="00EF5C75"/>
    <w:rsid w:val="00FF2E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4C74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F497D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4F81BD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4BACC6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4F81BD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F497D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F497D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4BACC6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C0504D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C0504D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C0504D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C0504D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9BBB59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9BBB59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F497D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4F81BD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F497D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4F81BD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C0504D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C0504D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F497D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F497D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F497D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F497D" w:themeColor="text2"/>
      <w:sz w:val="20"/>
    </w:rPr>
  </w:style>
  <w:style w:type="character" w:styleId="CommentReference">
    <w:name w:val="annotation reference"/>
    <w:basedOn w:val="DefaultParagraphFont"/>
    <w:uiPriority w:val="99"/>
    <w:unhideWhenUsed/>
    <w:rsid w:val="005565D9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158E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E5B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5B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4.gif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Fall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03D836-8F79-B541-A8D9-72C7A0D05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View:Newsletters:Fall Newsletter.dotx</Template>
  <TotalTime>0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Gia</dc:creator>
  <cp:keywords/>
  <dc:description/>
  <cp:lastModifiedBy>Anne Mottek</cp:lastModifiedBy>
  <cp:revision>2</cp:revision>
  <cp:lastPrinted>2015-12-08T15:03:00Z</cp:lastPrinted>
  <dcterms:created xsi:type="dcterms:W3CDTF">2015-12-21T23:30:00Z</dcterms:created>
  <dcterms:modified xsi:type="dcterms:W3CDTF">2015-12-21T23:30:00Z</dcterms:modified>
  <cp:category/>
</cp:coreProperties>
</file>